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02A" w:rsidRPr="0007361C" w:rsidRDefault="0028202A" w:rsidP="0028202A">
      <w:pPr>
        <w:rPr>
          <w:rFonts w:cs="Arial"/>
          <w:b/>
          <w:sz w:val="22"/>
          <w:szCs w:val="22"/>
        </w:rPr>
      </w:pPr>
      <w:r w:rsidRPr="0007361C">
        <w:rPr>
          <w:rFonts w:cs="Arial"/>
          <w:b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0571A3DB" wp14:editId="73A7CADE">
            <wp:simplePos x="0" y="0"/>
            <wp:positionH relativeFrom="column">
              <wp:posOffset>5029835</wp:posOffset>
            </wp:positionH>
            <wp:positionV relativeFrom="paragraph">
              <wp:posOffset>-172720</wp:posOffset>
            </wp:positionV>
            <wp:extent cx="624840" cy="685800"/>
            <wp:effectExtent l="0" t="0" r="3810" b="0"/>
            <wp:wrapTight wrapText="bothSides">
              <wp:wrapPolygon edited="0">
                <wp:start x="0" y="0"/>
                <wp:lineTo x="0" y="21000"/>
                <wp:lineTo x="21073" y="21000"/>
                <wp:lineTo x="21073" y="0"/>
                <wp:lineTo x="0" y="0"/>
              </wp:wrapPolygon>
            </wp:wrapTight>
            <wp:docPr id="8" name="Bild 8" descr="wapp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ppe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61C">
        <w:rPr>
          <w:rFonts w:cs="Arial"/>
          <w:b/>
          <w:sz w:val="22"/>
          <w:szCs w:val="22"/>
        </w:rPr>
        <w:t>STADT BURGAU</w:t>
      </w: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rPr>
          <w:rFonts w:cs="Arial"/>
          <w:b/>
          <w:sz w:val="22"/>
          <w:szCs w:val="22"/>
        </w:rPr>
      </w:pPr>
    </w:p>
    <w:p w:rsidR="0028202A" w:rsidRPr="0007361C" w:rsidRDefault="0028202A" w:rsidP="0028202A">
      <w:pPr>
        <w:jc w:val="center"/>
        <w:rPr>
          <w:rFonts w:cs="Arial"/>
          <w:b/>
          <w:sz w:val="36"/>
          <w:szCs w:val="36"/>
        </w:rPr>
      </w:pPr>
      <w:bookmarkStart w:id="0" w:name="_GoBack"/>
      <w:r w:rsidRPr="0007361C">
        <w:rPr>
          <w:rFonts w:cs="Arial"/>
          <w:b/>
          <w:sz w:val="36"/>
          <w:szCs w:val="36"/>
        </w:rPr>
        <w:t>Bekanntmachung der Stadt Burgau</w:t>
      </w:r>
    </w:p>
    <w:bookmarkEnd w:id="0"/>
    <w:p w:rsidR="0028202A" w:rsidRPr="0007361C" w:rsidRDefault="0028202A" w:rsidP="0028202A">
      <w:pPr>
        <w:jc w:val="both"/>
        <w:rPr>
          <w:rFonts w:cs="Arial"/>
          <w:sz w:val="22"/>
          <w:szCs w:val="22"/>
        </w:rPr>
      </w:pPr>
    </w:p>
    <w:p w:rsidR="0028202A" w:rsidRPr="0007361C" w:rsidRDefault="0028202A" w:rsidP="0028202A">
      <w:pPr>
        <w:jc w:val="both"/>
        <w:rPr>
          <w:rFonts w:cs="Arial"/>
          <w:sz w:val="22"/>
          <w:szCs w:val="22"/>
        </w:rPr>
      </w:pPr>
    </w:p>
    <w:p w:rsidR="00521849" w:rsidRPr="0007361C" w:rsidRDefault="00C83A37" w:rsidP="00521849">
      <w:pPr>
        <w:rPr>
          <w:rFonts w:cs="Arial"/>
          <w:b/>
          <w:sz w:val="22"/>
          <w:szCs w:val="22"/>
        </w:rPr>
      </w:pPr>
      <w:r w:rsidRPr="0007361C">
        <w:rPr>
          <w:rFonts w:cs="Arial"/>
          <w:b/>
          <w:sz w:val="22"/>
          <w:szCs w:val="22"/>
        </w:rPr>
        <w:t>Reinigungs</w:t>
      </w:r>
      <w:r w:rsidR="00040939" w:rsidRPr="0007361C">
        <w:rPr>
          <w:rFonts w:cs="Arial"/>
          <w:b/>
          <w:sz w:val="22"/>
          <w:szCs w:val="22"/>
        </w:rPr>
        <w:t>arbeiten und</w:t>
      </w:r>
      <w:r w:rsidRPr="0007361C">
        <w:rPr>
          <w:rFonts w:cs="Arial"/>
          <w:b/>
          <w:sz w:val="22"/>
          <w:szCs w:val="22"/>
        </w:rPr>
        <w:t xml:space="preserve"> </w:t>
      </w:r>
      <w:r w:rsidR="00133511" w:rsidRPr="0007361C">
        <w:rPr>
          <w:rFonts w:cs="Arial"/>
          <w:b/>
          <w:sz w:val="22"/>
          <w:szCs w:val="22"/>
        </w:rPr>
        <w:t>Räum- und Streupflicht der Grundstückseigentümer</w:t>
      </w:r>
    </w:p>
    <w:p w:rsidR="00521849" w:rsidRPr="0007361C" w:rsidRDefault="00521849" w:rsidP="00521849">
      <w:pPr>
        <w:rPr>
          <w:rFonts w:cs="Arial"/>
          <w:sz w:val="22"/>
          <w:szCs w:val="22"/>
        </w:rPr>
      </w:pPr>
    </w:p>
    <w:p w:rsidR="00521849" w:rsidRPr="0007361C" w:rsidRDefault="00521849" w:rsidP="00521849">
      <w:pPr>
        <w:rPr>
          <w:rFonts w:cs="Arial"/>
          <w:sz w:val="22"/>
          <w:szCs w:val="22"/>
        </w:rPr>
      </w:pPr>
    </w:p>
    <w:p w:rsidR="00521849" w:rsidRPr="0007361C" w:rsidRDefault="00521849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 xml:space="preserve">Die Stadt Burgau weist auf die bestehende Verordnung über die Reinhaltung und Reinigung der öffentlichen Straßen </w:t>
      </w:r>
      <w:r w:rsidR="00133511" w:rsidRPr="0007361C">
        <w:rPr>
          <w:rFonts w:cs="Arial"/>
          <w:sz w:val="22"/>
          <w:szCs w:val="22"/>
        </w:rPr>
        <w:t>und die Sicherungspflicht im Winter hin.</w:t>
      </w:r>
    </w:p>
    <w:p w:rsidR="00521849" w:rsidRPr="0007361C" w:rsidRDefault="00521849" w:rsidP="00AC43E6">
      <w:pPr>
        <w:jc w:val="both"/>
        <w:rPr>
          <w:rFonts w:cs="Arial"/>
          <w:sz w:val="22"/>
          <w:szCs w:val="22"/>
        </w:rPr>
      </w:pPr>
    </w:p>
    <w:p w:rsidR="00C83A37" w:rsidRPr="0007361C" w:rsidRDefault="00C83A37" w:rsidP="00C83A37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 xml:space="preserve">Im Herbst sind die Reinigungsarbeiten </w:t>
      </w:r>
      <w:r w:rsidR="00210767" w:rsidRPr="0007361C">
        <w:rPr>
          <w:rFonts w:cs="Arial"/>
          <w:sz w:val="22"/>
          <w:szCs w:val="22"/>
        </w:rPr>
        <w:t>insbesondere bei Bedarf</w:t>
      </w:r>
      <w:r w:rsidRPr="0007361C">
        <w:rPr>
          <w:rFonts w:cs="Arial"/>
          <w:sz w:val="22"/>
          <w:szCs w:val="22"/>
        </w:rPr>
        <w:t xml:space="preserve"> (</w:t>
      </w:r>
      <w:r w:rsidR="00210767" w:rsidRPr="0007361C">
        <w:rPr>
          <w:rFonts w:cs="Arial"/>
          <w:sz w:val="22"/>
          <w:szCs w:val="22"/>
        </w:rPr>
        <w:t>beispielsweise, wenn</w:t>
      </w:r>
      <w:r w:rsidRPr="0007361C">
        <w:rPr>
          <w:rFonts w:cs="Arial"/>
          <w:sz w:val="22"/>
          <w:szCs w:val="22"/>
        </w:rPr>
        <w:t xml:space="preserve"> das Laub durch feuchte Witterung als verkehrsgefährdend einzustufen ist)</w:t>
      </w:r>
      <w:r w:rsidR="00210767" w:rsidRPr="0007361C">
        <w:rPr>
          <w:rFonts w:cs="Arial"/>
          <w:sz w:val="22"/>
          <w:szCs w:val="22"/>
        </w:rPr>
        <w:t>,</w:t>
      </w:r>
      <w:r w:rsidRPr="0007361C">
        <w:rPr>
          <w:rFonts w:cs="Arial"/>
          <w:sz w:val="22"/>
          <w:szCs w:val="22"/>
        </w:rPr>
        <w:t xml:space="preserve"> durchzuführen.</w:t>
      </w:r>
    </w:p>
    <w:p w:rsidR="00C83A37" w:rsidRPr="0007361C" w:rsidRDefault="00C83A37" w:rsidP="00AC43E6">
      <w:pPr>
        <w:jc w:val="both"/>
        <w:rPr>
          <w:rFonts w:cs="Arial"/>
          <w:sz w:val="22"/>
          <w:szCs w:val="22"/>
        </w:rPr>
      </w:pPr>
    </w:p>
    <w:p w:rsidR="00521849" w:rsidRPr="0007361C" w:rsidRDefault="00C83A37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Des Weiteren</w:t>
      </w:r>
      <w:r w:rsidR="00521849" w:rsidRPr="0007361C">
        <w:rPr>
          <w:rFonts w:cs="Arial"/>
          <w:sz w:val="22"/>
          <w:szCs w:val="22"/>
        </w:rPr>
        <w:t xml:space="preserve"> haben die </w:t>
      </w:r>
      <w:r w:rsidR="00133511" w:rsidRPr="0007361C">
        <w:rPr>
          <w:rFonts w:cs="Arial"/>
          <w:sz w:val="22"/>
          <w:szCs w:val="22"/>
        </w:rPr>
        <w:t xml:space="preserve">Grundstücksanlieger </w:t>
      </w:r>
      <w:r w:rsidR="00AC43E6" w:rsidRPr="0007361C">
        <w:rPr>
          <w:rFonts w:cs="Arial"/>
          <w:sz w:val="22"/>
          <w:szCs w:val="22"/>
        </w:rPr>
        <w:t xml:space="preserve">zur Verhütung von Gefahren für Leben, Gesundheit, Eigentum und Besitz, </w:t>
      </w:r>
      <w:r w:rsidR="00133511" w:rsidRPr="0007361C">
        <w:rPr>
          <w:rFonts w:cs="Arial"/>
          <w:sz w:val="22"/>
          <w:szCs w:val="22"/>
        </w:rPr>
        <w:t>innerhalb der geschlossenen Ortslage, die von ihnen zu sichernden Gehbahnen in ausreichender Breite von Schnee zu räumen und bei Schnee-, Reif- oder Eisglätte mit geeigneten abstumpfenden Stoffen (z.B. Sand, Splitt) zu bestreuen oder das Eis zu beseitigen.</w:t>
      </w:r>
    </w:p>
    <w:p w:rsidR="00133511" w:rsidRPr="0007361C" w:rsidRDefault="00133511" w:rsidP="00AC43E6">
      <w:pPr>
        <w:jc w:val="both"/>
        <w:rPr>
          <w:rFonts w:cs="Arial"/>
          <w:sz w:val="22"/>
          <w:szCs w:val="22"/>
        </w:rPr>
      </w:pPr>
    </w:p>
    <w:p w:rsidR="00133511" w:rsidRPr="0007361C" w:rsidRDefault="00133511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Die Streu- und Räumpflicht beginnt an Werktagen ab 07:00 Uhr und an Sonn- und gesetzlichen Feiertagen ab 08:00 Uhr. Die Sicherungsmaßnahmen sind bis 20:00 Uhr so oft zu wiederholen, wie es zur Verhütung von Gefahren erforderlich ist. Der gemeindliche Räum- und Streudienst entbindet die Grundstückseigentümer nicht von der Verpflichtung zur Durchführung der Sicherungsmaßnahmen.</w:t>
      </w:r>
    </w:p>
    <w:p w:rsidR="00133511" w:rsidRPr="0007361C" w:rsidRDefault="00133511" w:rsidP="00AC43E6">
      <w:pPr>
        <w:jc w:val="both"/>
        <w:rPr>
          <w:rFonts w:cs="Arial"/>
          <w:sz w:val="22"/>
          <w:szCs w:val="22"/>
        </w:rPr>
      </w:pPr>
    </w:p>
    <w:p w:rsidR="00133511" w:rsidRPr="0007361C" w:rsidRDefault="00133511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Um den städtischen Räum- und Streudienst reibungslos durchführen zu können, werden die Bürger gebeten, ihre Fahrzeuge nach Möglichkeit nicht auf de</w:t>
      </w:r>
      <w:r w:rsidR="00C83A37" w:rsidRPr="0007361C">
        <w:rPr>
          <w:rFonts w:cs="Arial"/>
          <w:sz w:val="22"/>
          <w:szCs w:val="22"/>
        </w:rPr>
        <w:t>r</w:t>
      </w:r>
      <w:r w:rsidRPr="0007361C">
        <w:rPr>
          <w:rFonts w:cs="Arial"/>
          <w:sz w:val="22"/>
          <w:szCs w:val="22"/>
        </w:rPr>
        <w:t xml:space="preserve"> Straße zu parken, sondern diese in den Grundstückseinfahrten bzw. Stellplätze abzustellen.</w:t>
      </w:r>
    </w:p>
    <w:p w:rsidR="00DE5128" w:rsidRPr="0007361C" w:rsidRDefault="00DE5128" w:rsidP="00AC43E6">
      <w:pPr>
        <w:jc w:val="both"/>
        <w:rPr>
          <w:rFonts w:cs="Arial"/>
          <w:sz w:val="22"/>
          <w:szCs w:val="22"/>
        </w:rPr>
      </w:pPr>
    </w:p>
    <w:p w:rsidR="00DE5128" w:rsidRPr="0007361C" w:rsidRDefault="00DE5128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Es</w:t>
      </w:r>
      <w:r w:rsidR="00133511" w:rsidRPr="0007361C">
        <w:rPr>
          <w:rFonts w:cs="Arial"/>
          <w:sz w:val="22"/>
          <w:szCs w:val="22"/>
        </w:rPr>
        <w:t xml:space="preserve"> ist darauf zu achten, dass Abflussrinnen, Hydranten, Kanaleinlaufschächte und Fußgängerüberwege freigehalten werden. </w:t>
      </w:r>
    </w:p>
    <w:p w:rsidR="00133511" w:rsidRPr="0007361C" w:rsidRDefault="00133511" w:rsidP="00AC43E6">
      <w:pPr>
        <w:jc w:val="both"/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D</w:t>
      </w:r>
      <w:r w:rsidR="00DE5128" w:rsidRPr="0007361C">
        <w:rPr>
          <w:rFonts w:cs="Arial"/>
          <w:sz w:val="22"/>
          <w:szCs w:val="22"/>
        </w:rPr>
        <w:t>er geräumte Schnee oder die Eisreste sind so neben der Gehbahn zu lagern, dass der Verkehr nicht behindert oder erschwert wird. Er darf nicht auf die Fahrbahn gekippt werden.</w:t>
      </w:r>
    </w:p>
    <w:p w:rsidR="00521849" w:rsidRPr="0007361C" w:rsidRDefault="00521849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</w:p>
    <w:p w:rsidR="00521849" w:rsidRPr="0007361C" w:rsidRDefault="00521849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</w:p>
    <w:p w:rsidR="00B578D3" w:rsidRPr="0007361C" w:rsidRDefault="00B578D3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 xml:space="preserve">Burgau, </w:t>
      </w:r>
      <w:r w:rsidR="00FF19C0" w:rsidRPr="0007361C">
        <w:rPr>
          <w:rFonts w:cs="Arial"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F19C0" w:rsidRPr="0007361C">
        <w:rPr>
          <w:rFonts w:cs="Arial"/>
          <w:sz w:val="22"/>
          <w:szCs w:val="22"/>
        </w:rPr>
        <w:instrText xml:space="preserve"> FORMTEXT </w:instrText>
      </w:r>
      <w:r w:rsidR="00FF19C0" w:rsidRPr="0007361C">
        <w:rPr>
          <w:rFonts w:cs="Arial"/>
          <w:sz w:val="22"/>
          <w:szCs w:val="22"/>
        </w:rPr>
      </w:r>
      <w:r w:rsidR="00FF19C0" w:rsidRPr="0007361C">
        <w:rPr>
          <w:rFonts w:cs="Arial"/>
          <w:sz w:val="22"/>
          <w:szCs w:val="22"/>
        </w:rPr>
        <w:fldChar w:fldCharType="separate"/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sz w:val="22"/>
          <w:szCs w:val="22"/>
        </w:rPr>
        <w:fldChar w:fldCharType="end"/>
      </w:r>
      <w:bookmarkEnd w:id="1"/>
      <w:r w:rsidR="00FF19C0" w:rsidRPr="0007361C">
        <w:rPr>
          <w:rFonts w:cs="Arial"/>
          <w:sz w:val="22"/>
          <w:szCs w:val="22"/>
        </w:rPr>
        <w:t>.10.20</w:t>
      </w:r>
      <w:r w:rsidR="00FF19C0" w:rsidRPr="0007361C">
        <w:rPr>
          <w:rFonts w:cs="Arial"/>
          <w:sz w:val="22"/>
          <w:szCs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F19C0" w:rsidRPr="0007361C">
        <w:rPr>
          <w:rFonts w:cs="Arial"/>
          <w:sz w:val="22"/>
          <w:szCs w:val="22"/>
        </w:rPr>
        <w:instrText xml:space="preserve"> FORMTEXT </w:instrText>
      </w:r>
      <w:r w:rsidR="00FF19C0" w:rsidRPr="0007361C">
        <w:rPr>
          <w:rFonts w:cs="Arial"/>
          <w:sz w:val="22"/>
          <w:szCs w:val="22"/>
        </w:rPr>
      </w:r>
      <w:r w:rsidR="00FF19C0" w:rsidRPr="0007361C">
        <w:rPr>
          <w:rFonts w:cs="Arial"/>
          <w:sz w:val="22"/>
          <w:szCs w:val="22"/>
        </w:rPr>
        <w:fldChar w:fldCharType="separate"/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noProof/>
          <w:sz w:val="22"/>
          <w:szCs w:val="22"/>
        </w:rPr>
        <w:t> </w:t>
      </w:r>
      <w:r w:rsidR="00FF19C0" w:rsidRPr="0007361C">
        <w:rPr>
          <w:rFonts w:cs="Arial"/>
          <w:sz w:val="22"/>
          <w:szCs w:val="22"/>
        </w:rPr>
        <w:fldChar w:fldCharType="end"/>
      </w:r>
      <w:bookmarkEnd w:id="2"/>
    </w:p>
    <w:p w:rsidR="00B578D3" w:rsidRPr="0007361C" w:rsidRDefault="00B578D3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</w:p>
    <w:p w:rsidR="00B578D3" w:rsidRPr="0007361C" w:rsidRDefault="00B578D3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STADT BURGAU</w:t>
      </w:r>
    </w:p>
    <w:p w:rsidR="00B578D3" w:rsidRPr="0007361C" w:rsidRDefault="00B578D3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</w:p>
    <w:p w:rsidR="00B578D3" w:rsidRPr="0007361C" w:rsidRDefault="00B578D3" w:rsidP="00B578D3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</w:p>
    <w:p w:rsidR="00B578D3" w:rsidRPr="0007361C" w:rsidRDefault="00AC61FD" w:rsidP="004A58F6">
      <w:pPr>
        <w:tabs>
          <w:tab w:val="left" w:pos="2835"/>
          <w:tab w:val="left" w:pos="5670"/>
        </w:tabs>
        <w:rPr>
          <w:rFonts w:cs="Arial"/>
          <w:sz w:val="22"/>
          <w:szCs w:val="22"/>
        </w:rPr>
      </w:pPr>
      <w:r w:rsidRPr="0007361C">
        <w:rPr>
          <w:rFonts w:cs="Arial"/>
          <w:sz w:val="22"/>
          <w:szCs w:val="22"/>
        </w:rPr>
        <w:t>Konrad Barm</w:t>
      </w:r>
    </w:p>
    <w:p w:rsidR="00C83A37" w:rsidRPr="0007361C" w:rsidRDefault="00AC61FD" w:rsidP="004A58F6">
      <w:pPr>
        <w:tabs>
          <w:tab w:val="left" w:pos="2835"/>
          <w:tab w:val="left" w:pos="5670"/>
        </w:tabs>
        <w:rPr>
          <w:rFonts w:cs="Arial"/>
          <w:b/>
          <w:sz w:val="22"/>
          <w:szCs w:val="22"/>
        </w:rPr>
      </w:pPr>
      <w:r w:rsidRPr="0007361C">
        <w:rPr>
          <w:rFonts w:cs="Arial"/>
          <w:sz w:val="22"/>
          <w:szCs w:val="22"/>
        </w:rPr>
        <w:t>Ers</w:t>
      </w:r>
      <w:r w:rsidR="00C83A37" w:rsidRPr="0007361C">
        <w:rPr>
          <w:rFonts w:cs="Arial"/>
          <w:sz w:val="22"/>
          <w:szCs w:val="22"/>
        </w:rPr>
        <w:t>ter Bürgermeister</w:t>
      </w:r>
    </w:p>
    <w:sectPr w:rsidR="00C83A37" w:rsidRPr="0007361C" w:rsidSect="0028202A">
      <w:pgSz w:w="11906" w:h="16838"/>
      <w:pgMar w:top="1418" w:right="1418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66"/>
    <w:rsid w:val="00040939"/>
    <w:rsid w:val="0007361C"/>
    <w:rsid w:val="00096E64"/>
    <w:rsid w:val="000E13C1"/>
    <w:rsid w:val="00133511"/>
    <w:rsid w:val="001513A1"/>
    <w:rsid w:val="00156DE9"/>
    <w:rsid w:val="001C513B"/>
    <w:rsid w:val="001F17E9"/>
    <w:rsid w:val="00210767"/>
    <w:rsid w:val="0028202A"/>
    <w:rsid w:val="003C0591"/>
    <w:rsid w:val="003E5DD6"/>
    <w:rsid w:val="003F2DA9"/>
    <w:rsid w:val="004A58F6"/>
    <w:rsid w:val="004A6CB5"/>
    <w:rsid w:val="004E3A18"/>
    <w:rsid w:val="005105C6"/>
    <w:rsid w:val="00521849"/>
    <w:rsid w:val="005E29D8"/>
    <w:rsid w:val="00626608"/>
    <w:rsid w:val="00682E9C"/>
    <w:rsid w:val="00770745"/>
    <w:rsid w:val="007F37FA"/>
    <w:rsid w:val="00834FCA"/>
    <w:rsid w:val="008635CF"/>
    <w:rsid w:val="00873009"/>
    <w:rsid w:val="008B4AF7"/>
    <w:rsid w:val="008C5288"/>
    <w:rsid w:val="00902554"/>
    <w:rsid w:val="00940775"/>
    <w:rsid w:val="009B2D25"/>
    <w:rsid w:val="00A05CB2"/>
    <w:rsid w:val="00AA58B4"/>
    <w:rsid w:val="00AC43E6"/>
    <w:rsid w:val="00AC61FD"/>
    <w:rsid w:val="00AC78F2"/>
    <w:rsid w:val="00B0097B"/>
    <w:rsid w:val="00B357DA"/>
    <w:rsid w:val="00B578D3"/>
    <w:rsid w:val="00BC2210"/>
    <w:rsid w:val="00BE2B3D"/>
    <w:rsid w:val="00BF11A4"/>
    <w:rsid w:val="00C015D8"/>
    <w:rsid w:val="00C83A37"/>
    <w:rsid w:val="00D41E97"/>
    <w:rsid w:val="00D74A19"/>
    <w:rsid w:val="00D8494D"/>
    <w:rsid w:val="00DE5128"/>
    <w:rsid w:val="00E007E7"/>
    <w:rsid w:val="00E16630"/>
    <w:rsid w:val="00E46E89"/>
    <w:rsid w:val="00EB0B76"/>
    <w:rsid w:val="00EF6BE0"/>
    <w:rsid w:val="00F85D66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customStyle="1" w:styleId="Sprechblasentext3">
    <w:name w:val="Sprechblasentext3"/>
    <w:basedOn w:val="Standard"/>
    <w:rPr>
      <w:rFonts w:ascii="Tahoma" w:hAnsi="Tahoma"/>
      <w:sz w:val="16"/>
    </w:rPr>
  </w:style>
  <w:style w:type="paragraph" w:customStyle="1" w:styleId="Sprechblasentext4">
    <w:name w:val="Sprechblasentext4"/>
    <w:basedOn w:val="Standard"/>
    <w:rPr>
      <w:rFonts w:ascii="Tahoma" w:hAnsi="Tahoma"/>
      <w:sz w:val="16"/>
    </w:rPr>
  </w:style>
  <w:style w:type="paragraph" w:customStyle="1" w:styleId="Sprechblasentext5">
    <w:name w:val="Sprechblasentext5"/>
    <w:basedOn w:val="Standard"/>
    <w:rPr>
      <w:rFonts w:ascii="Tahoma" w:hAnsi="Tahoma"/>
      <w:sz w:val="16"/>
    </w:rPr>
  </w:style>
  <w:style w:type="paragraph" w:styleId="Sprechblasentext">
    <w:name w:val="Balloon Text"/>
    <w:basedOn w:val="Standard"/>
    <w:semiHidden/>
    <w:rsid w:val="003F2DA9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578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customStyle="1" w:styleId="Sprechblasentext3">
    <w:name w:val="Sprechblasentext3"/>
    <w:basedOn w:val="Standard"/>
    <w:rPr>
      <w:rFonts w:ascii="Tahoma" w:hAnsi="Tahoma"/>
      <w:sz w:val="16"/>
    </w:rPr>
  </w:style>
  <w:style w:type="paragraph" w:customStyle="1" w:styleId="Sprechblasentext4">
    <w:name w:val="Sprechblasentext4"/>
    <w:basedOn w:val="Standard"/>
    <w:rPr>
      <w:rFonts w:ascii="Tahoma" w:hAnsi="Tahoma"/>
      <w:sz w:val="16"/>
    </w:rPr>
  </w:style>
  <w:style w:type="paragraph" w:customStyle="1" w:styleId="Sprechblasentext5">
    <w:name w:val="Sprechblasentext5"/>
    <w:basedOn w:val="Standard"/>
    <w:rPr>
      <w:rFonts w:ascii="Tahoma" w:hAnsi="Tahoma"/>
      <w:sz w:val="16"/>
    </w:rPr>
  </w:style>
  <w:style w:type="paragraph" w:styleId="Sprechblasentext">
    <w:name w:val="Balloon Text"/>
    <w:basedOn w:val="Standard"/>
    <w:semiHidden/>
    <w:rsid w:val="003F2DA9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rsid w:val="00B578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91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Bekanntmachung_Winter_Laubfall-Winterdienst_2015-09-25</Template>
  <TotalTime>0</TotalTime>
  <Pages>1</Pages>
  <Words>242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II/me-EIS008</vt:lpstr>
    </vt:vector>
  </TitlesOfParts>
  <Company>Stadt Burgau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II/me-EIS008</dc:title>
  <dc:creator>Stadt Burgau</dc:creator>
  <cp:lastModifiedBy>Buckel Wolfgang</cp:lastModifiedBy>
  <cp:revision>5</cp:revision>
  <cp:lastPrinted>2014-09-24T09:33:00Z</cp:lastPrinted>
  <dcterms:created xsi:type="dcterms:W3CDTF">2015-09-25T06:41:00Z</dcterms:created>
  <dcterms:modified xsi:type="dcterms:W3CDTF">2016-07-12T06:57:00Z</dcterms:modified>
</cp:coreProperties>
</file>